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F44599" w14:paraId="7F41372B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772C42A0" w14:textId="77777777" w:rsidR="001B2ABD" w:rsidRPr="00F44599" w:rsidRDefault="001B2ABD" w:rsidP="001B2ABD">
            <w:pPr>
              <w:tabs>
                <w:tab w:val="left" w:pos="990"/>
              </w:tabs>
              <w:jc w:val="center"/>
              <w:rPr>
                <w:noProof/>
              </w:rPr>
            </w:pPr>
            <w:r w:rsidRPr="00F44599">
              <w:rPr>
                <w:noProof/>
                <w:lang w:bidi="nb-NO"/>
              </w:rPr>
              <mc:AlternateContent>
                <mc:Choice Requires="wps">
                  <w:drawing>
                    <wp:inline distT="0" distB="0" distL="0" distR="0" wp14:anchorId="070944A6" wp14:editId="099B3B1F">
                      <wp:extent cx="2122805" cy="2122805"/>
                      <wp:effectExtent l="19050" t="19050" r="29845" b="29845"/>
                      <wp:docPr id="2" name="Ellipse 2" title="Profesjonelt bilde av mann i halvfigu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AFCC7D" id="Ellipse 2" o:spid="_x0000_s1026" alt="Tittel: Profesjonelt bilde av mann i halvfigur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7804FAFE" w14:textId="77777777" w:rsidR="001B2ABD" w:rsidRPr="00F44599" w:rsidRDefault="001B2ABD" w:rsidP="000C45F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470" w:type="dxa"/>
            <w:vAlign w:val="bottom"/>
          </w:tcPr>
          <w:p w14:paraId="721DE0AD" w14:textId="0E43A4F8" w:rsidR="001B2ABD" w:rsidRPr="00F44599" w:rsidRDefault="000C6753" w:rsidP="006C1D9D">
            <w:pPr>
              <w:pStyle w:val="Tittel"/>
              <w:rPr>
                <w:noProof/>
                <w:sz w:val="94"/>
                <w:szCs w:val="94"/>
              </w:rPr>
            </w:pPr>
            <w:r>
              <w:rPr>
                <w:noProof/>
                <w:sz w:val="94"/>
                <w:szCs w:val="94"/>
                <w:lang w:bidi="nb-NO"/>
              </w:rPr>
              <w:t>fornavn etter</w:t>
            </w:r>
            <w:r w:rsidR="00262316">
              <w:rPr>
                <w:noProof/>
                <w:sz w:val="94"/>
                <w:szCs w:val="94"/>
                <w:lang w:bidi="nb-NO"/>
              </w:rPr>
              <w:t>navn</w:t>
            </w:r>
          </w:p>
        </w:tc>
      </w:tr>
      <w:tr w:rsidR="001B2ABD" w:rsidRPr="00F44599" w14:paraId="52E4BBA5" w14:textId="77777777" w:rsidTr="001B2ABD">
        <w:tc>
          <w:tcPr>
            <w:tcW w:w="3600" w:type="dxa"/>
          </w:tcPr>
          <w:p w14:paraId="03EE633D" w14:textId="1728A9B1" w:rsidR="001B2ABD" w:rsidRPr="00F44599" w:rsidRDefault="002B1D5C" w:rsidP="00036450">
            <w:pPr>
              <w:pStyle w:val="Overskrift3"/>
              <w:rPr>
                <w:noProof/>
              </w:rPr>
            </w:pPr>
            <w:r>
              <w:rPr>
                <w:noProof/>
              </w:rPr>
              <w:t>KOrt om meg</w:t>
            </w:r>
          </w:p>
          <w:p w14:paraId="0CE183D0" w14:textId="741DF2E4" w:rsidR="00036450" w:rsidRPr="00F44599" w:rsidRDefault="00D27C81" w:rsidP="00036450">
            <w:pPr>
              <w:rPr>
                <w:noProof/>
              </w:rPr>
            </w:pPr>
            <w:r>
              <w:rPr>
                <w:noProof/>
              </w:rPr>
              <w:t xml:space="preserve">Skriv noen setninger </w:t>
            </w:r>
            <w:r w:rsidR="003254C4">
              <w:rPr>
                <w:noProof/>
              </w:rPr>
              <w:t xml:space="preserve">som beskriver </w:t>
            </w:r>
            <w:r w:rsidR="00B40609">
              <w:rPr>
                <w:noProof/>
              </w:rPr>
              <w:t>hva du kan bidra med i jobben. Det kan være egenskaper</w:t>
            </w:r>
            <w:r w:rsidR="004679E7">
              <w:rPr>
                <w:noProof/>
              </w:rPr>
              <w:t xml:space="preserve"> og</w:t>
            </w:r>
            <w:r w:rsidR="00B40609">
              <w:rPr>
                <w:noProof/>
              </w:rPr>
              <w:t xml:space="preserve"> ferdigheter, </w:t>
            </w:r>
            <w:r w:rsidR="004679E7">
              <w:rPr>
                <w:noProof/>
              </w:rPr>
              <w:t>når du er tilgjengelig for jobb, kompetanser eller interesser du har som er relevante til jobben.</w:t>
            </w:r>
          </w:p>
          <w:sdt>
            <w:sdtPr>
              <w:rPr>
                <w:noProof/>
              </w:rPr>
              <w:id w:val="-1954003311"/>
              <w:placeholder>
                <w:docPart w:val="20AECF93B1D34A11BDCD84C0C68042F9"/>
              </w:placeholder>
              <w:temporary/>
              <w:showingPlcHdr/>
              <w15:appearance w15:val="hidden"/>
            </w:sdtPr>
            <w:sdtEndPr/>
            <w:sdtContent>
              <w:p w14:paraId="428A6CAC" w14:textId="77777777" w:rsidR="00036450" w:rsidRPr="00F44599" w:rsidRDefault="00CB0055" w:rsidP="00CB0055">
                <w:pPr>
                  <w:pStyle w:val="Overskrift3"/>
                  <w:rPr>
                    <w:noProof/>
                  </w:rPr>
                </w:pPr>
                <w:r w:rsidRPr="00F44599">
                  <w:rPr>
                    <w:noProof/>
                    <w:lang w:bidi="nb-NO"/>
                  </w:rPr>
                  <w:t>Kontakt</w:t>
                </w:r>
              </w:p>
            </w:sdtContent>
          </w:sdt>
          <w:sdt>
            <w:sdtPr>
              <w:rPr>
                <w:noProof/>
              </w:rPr>
              <w:id w:val="1111563247"/>
              <w:placeholder>
                <w:docPart w:val="781009998E5447F7B00433B5791AD58C"/>
              </w:placeholder>
              <w:temporary/>
              <w:showingPlcHdr/>
              <w15:appearance w15:val="hidden"/>
            </w:sdtPr>
            <w:sdtEndPr/>
            <w:sdtContent>
              <w:p w14:paraId="5377DF78" w14:textId="77777777" w:rsidR="004D3011" w:rsidRPr="00F44599" w:rsidRDefault="004D3011" w:rsidP="004D3011">
                <w:pPr>
                  <w:rPr>
                    <w:noProof/>
                  </w:rPr>
                </w:pPr>
                <w:r w:rsidRPr="00F44599">
                  <w:rPr>
                    <w:noProof/>
                    <w:lang w:bidi="nb-NO"/>
                  </w:rPr>
                  <w:t>TELEFON:</w:t>
                </w:r>
              </w:p>
            </w:sdtContent>
          </w:sdt>
          <w:p w14:paraId="38C4E865" w14:textId="40F5C454" w:rsidR="004D3011" w:rsidRPr="00F44599" w:rsidRDefault="00045589" w:rsidP="004D3011">
            <w:pPr>
              <w:rPr>
                <w:noProof/>
              </w:rPr>
            </w:pPr>
            <w:r>
              <w:rPr>
                <w:noProof/>
                <w:lang w:bidi="nb-NO"/>
              </w:rPr>
              <w:t>000000</w:t>
            </w:r>
          </w:p>
          <w:p w14:paraId="5D569BA8" w14:textId="77777777" w:rsidR="004D3011" w:rsidRPr="00F44599" w:rsidRDefault="004D3011" w:rsidP="004D3011">
            <w:pPr>
              <w:rPr>
                <w:noProof/>
              </w:rPr>
            </w:pPr>
          </w:p>
          <w:sdt>
            <w:sdtPr>
              <w:rPr>
                <w:noProof/>
              </w:rPr>
              <w:id w:val="-240260293"/>
              <w:placeholder>
                <w:docPart w:val="6D9724C042304224B510AC1F4F8AFF63"/>
              </w:placeholder>
              <w:temporary/>
              <w:showingPlcHdr/>
              <w15:appearance w15:val="hidden"/>
            </w:sdtPr>
            <w:sdtEndPr/>
            <w:sdtContent>
              <w:p w14:paraId="5E9E569E" w14:textId="77777777" w:rsidR="004D3011" w:rsidRPr="00F44599" w:rsidRDefault="004D3011" w:rsidP="004D3011">
                <w:pPr>
                  <w:rPr>
                    <w:noProof/>
                  </w:rPr>
                </w:pPr>
                <w:r w:rsidRPr="00F44599">
                  <w:rPr>
                    <w:noProof/>
                    <w:lang w:bidi="nb-NO"/>
                  </w:rPr>
                  <w:t>E-POST:</w:t>
                </w:r>
              </w:p>
            </w:sdtContent>
          </w:sdt>
          <w:p w14:paraId="7B6DDC63" w14:textId="00C8FC2A" w:rsidR="00036450" w:rsidRPr="00F44599" w:rsidRDefault="00045589" w:rsidP="004D3011">
            <w:pPr>
              <w:rPr>
                <w:rStyle w:val="Hyperkobling"/>
                <w:noProof/>
              </w:rPr>
            </w:pPr>
            <w:r>
              <w:rPr>
                <w:lang w:bidi="nb-NO"/>
              </w:rPr>
              <w:t>@...</w:t>
            </w:r>
          </w:p>
          <w:p w14:paraId="40ACBEDF" w14:textId="0E8D34D0" w:rsidR="004D3011" w:rsidRPr="00F44599" w:rsidRDefault="00B83A73" w:rsidP="00C039FE">
            <w:pPr>
              <w:pStyle w:val="Overskrift3"/>
              <w:rPr>
                <w:noProof/>
              </w:rPr>
            </w:pPr>
            <w:r>
              <w:rPr>
                <w:noProof/>
                <w:lang w:bidi="nb-NO"/>
              </w:rPr>
              <w:t xml:space="preserve">Interesser </w:t>
            </w:r>
          </w:p>
          <w:p w14:paraId="04EA677A" w14:textId="2DE34E6B" w:rsidR="006C1D9D" w:rsidRPr="00F44599" w:rsidRDefault="00FC4716" w:rsidP="004D3011">
            <w:pPr>
              <w:rPr>
                <w:noProof/>
              </w:rPr>
            </w:pPr>
            <w:r>
              <w:rPr>
                <w:noProof/>
              </w:rPr>
              <w:t>Skriv noen stikkord om hva du liker å gjøre på fritiden. Om det er noe du gjør som er relevant for jobben du søker på</w:t>
            </w:r>
            <w:r w:rsidR="00254F9A">
              <w:rPr>
                <w:noProof/>
              </w:rPr>
              <w:t xml:space="preserve"> skriver du det her.</w:t>
            </w:r>
          </w:p>
        </w:tc>
        <w:tc>
          <w:tcPr>
            <w:tcW w:w="720" w:type="dxa"/>
          </w:tcPr>
          <w:p w14:paraId="2F90574A" w14:textId="77777777" w:rsidR="001B2ABD" w:rsidRPr="00F44599" w:rsidRDefault="001B2ABD" w:rsidP="000C45F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470" w:type="dxa"/>
          </w:tcPr>
          <w:sdt>
            <w:sdtPr>
              <w:rPr>
                <w:noProof/>
              </w:rPr>
              <w:id w:val="-1447144958"/>
              <w:placeholder>
                <w:docPart w:val="20659E2479C84B139387587BA104C5F6"/>
              </w:placeholder>
              <w:temporary/>
              <w:showingPlcHdr/>
              <w15:appearance w15:val="hidden"/>
            </w:sdtPr>
            <w:sdtContent>
              <w:p w14:paraId="7BD29747" w14:textId="402EDFE4" w:rsidR="0095417C" w:rsidRPr="00F44599" w:rsidRDefault="0095417C" w:rsidP="0095417C">
                <w:pPr>
                  <w:pStyle w:val="Overskrift2"/>
                  <w:rPr>
                    <w:noProof/>
                  </w:rPr>
                </w:pPr>
                <w:r w:rsidRPr="00F44599">
                  <w:rPr>
                    <w:noProof/>
                    <w:lang w:bidi="nb-NO"/>
                  </w:rPr>
                  <w:t>UTDANNING</w:t>
                </w:r>
              </w:p>
            </w:sdtContent>
          </w:sdt>
          <w:p w14:paraId="59027E9F" w14:textId="3CEAB718" w:rsidR="0095417C" w:rsidRPr="00F44599" w:rsidRDefault="009D67D4" w:rsidP="0095417C">
            <w:pPr>
              <w:pStyle w:val="Overskrift4"/>
              <w:rPr>
                <w:noProof/>
              </w:rPr>
            </w:pPr>
            <w:r>
              <w:rPr>
                <w:noProof/>
                <w:lang w:bidi="nb-NO"/>
              </w:rPr>
              <w:t>Navn på skole</w:t>
            </w:r>
          </w:p>
          <w:p w14:paraId="36D04ACA" w14:textId="0DBB569A" w:rsidR="009D67D4" w:rsidRPr="009D67D4" w:rsidRDefault="00A82BCB" w:rsidP="009D67D4">
            <w:pPr>
              <w:rPr>
                <w:lang w:bidi="nb-NO"/>
              </w:rPr>
            </w:pPr>
            <w:r>
              <w:rPr>
                <w:lang w:bidi="nb-NO"/>
              </w:rPr>
              <w:t>Kort beskrivelse av fag/retning</w:t>
            </w:r>
          </w:p>
          <w:p w14:paraId="24733461" w14:textId="77777777" w:rsidR="0095417C" w:rsidRPr="00F44599" w:rsidRDefault="00AD7350" w:rsidP="0095417C">
            <w:pPr>
              <w:rPr>
                <w:noProof/>
              </w:rPr>
            </w:pPr>
            <w:r>
              <w:rPr>
                <w:noProof/>
                <w:lang w:bidi="nb-NO"/>
              </w:rPr>
              <w:t>Mån-åå</w:t>
            </w:r>
            <w:r w:rsidR="009D4EA1">
              <w:rPr>
                <w:noProof/>
                <w:lang w:bidi="nb-NO"/>
              </w:rPr>
              <w:t>å</w:t>
            </w:r>
            <w:r>
              <w:rPr>
                <w:noProof/>
                <w:lang w:bidi="nb-NO"/>
              </w:rPr>
              <w:t>å-mån-åå</w:t>
            </w:r>
            <w:r w:rsidR="009D4EA1">
              <w:rPr>
                <w:noProof/>
                <w:lang w:bidi="nb-NO"/>
              </w:rPr>
              <w:t>å</w:t>
            </w:r>
            <w:r>
              <w:rPr>
                <w:noProof/>
                <w:lang w:bidi="nb-NO"/>
              </w:rPr>
              <w:t>å</w:t>
            </w:r>
          </w:p>
          <w:p w14:paraId="560346FC" w14:textId="3C3B71C5" w:rsidR="005771CE" w:rsidRDefault="005771CE" w:rsidP="005771CE"/>
          <w:p w14:paraId="3E0D52F3" w14:textId="77777777" w:rsidR="00654003" w:rsidRPr="00F44599" w:rsidRDefault="00654003" w:rsidP="00654003">
            <w:pPr>
              <w:pStyle w:val="Overskrift4"/>
              <w:rPr>
                <w:noProof/>
              </w:rPr>
            </w:pPr>
            <w:r>
              <w:rPr>
                <w:noProof/>
                <w:lang w:bidi="nb-NO"/>
              </w:rPr>
              <w:t>Navn på skole</w:t>
            </w:r>
          </w:p>
          <w:p w14:paraId="2034178F" w14:textId="77777777" w:rsidR="00654003" w:rsidRPr="009D67D4" w:rsidRDefault="00654003" w:rsidP="00654003">
            <w:pPr>
              <w:rPr>
                <w:lang w:bidi="nb-NO"/>
              </w:rPr>
            </w:pPr>
            <w:r>
              <w:rPr>
                <w:lang w:bidi="nb-NO"/>
              </w:rPr>
              <w:t>Kort beskrivelse av fag/retning</w:t>
            </w:r>
          </w:p>
          <w:p w14:paraId="4F8879BE" w14:textId="426BE7D5" w:rsidR="005771CE" w:rsidRPr="00654003" w:rsidRDefault="00654003" w:rsidP="00654003">
            <w:pPr>
              <w:rPr>
                <w:noProof/>
              </w:rPr>
            </w:pPr>
            <w:r>
              <w:rPr>
                <w:noProof/>
                <w:lang w:bidi="nb-NO"/>
              </w:rPr>
              <w:t>Mån-åååå-mån-åååå</w:t>
            </w:r>
          </w:p>
          <w:p w14:paraId="49E57F34" w14:textId="5BB00CC8" w:rsidR="009D4EA1" w:rsidRPr="0023385D" w:rsidRDefault="005771CE" w:rsidP="0023385D">
            <w:pPr>
              <w:pStyle w:val="Overskrift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18"/>
                <w:szCs w:val="22"/>
              </w:rPr>
            </w:pPr>
            <w:r>
              <w:rPr>
                <w:noProof/>
              </w:rPr>
              <w:t>erfaring</w:t>
            </w:r>
          </w:p>
          <w:p w14:paraId="33BDC39D" w14:textId="66A94462" w:rsidR="00036450" w:rsidRPr="009B0E70" w:rsidRDefault="004C2F6C" w:rsidP="00B359E4">
            <w:pPr>
              <w:pStyle w:val="Overskrift4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Arbeidstittel</w:t>
            </w:r>
            <w:r w:rsidR="009B0E70">
              <w:rPr>
                <w:noProof/>
                <w:lang w:bidi="nb-NO"/>
              </w:rPr>
              <w:t xml:space="preserve">, arbeidssted </w:t>
            </w:r>
          </w:p>
          <w:p w14:paraId="120629DE" w14:textId="6AA96A9B" w:rsidR="00036450" w:rsidRPr="00F44599" w:rsidRDefault="0032145D" w:rsidP="00B359E4">
            <w:pPr>
              <w:pStyle w:val="Dato"/>
              <w:rPr>
                <w:noProof/>
              </w:rPr>
            </w:pPr>
            <w:r>
              <w:rPr>
                <w:noProof/>
                <w:lang w:bidi="nb-NO"/>
              </w:rPr>
              <w:t>Mån-ååå-mån-åååå</w:t>
            </w:r>
          </w:p>
          <w:p w14:paraId="07D9F876" w14:textId="35D52C7E" w:rsidR="00133F3E" w:rsidRDefault="003254C4" w:rsidP="00C039FE">
            <w:pPr>
              <w:rPr>
                <w:noProof/>
              </w:rPr>
            </w:pPr>
            <w:r>
              <w:rPr>
                <w:noProof/>
              </w:rPr>
              <w:t>Beskriv</w:t>
            </w:r>
            <w:r w:rsidR="0023385D">
              <w:rPr>
                <w:noProof/>
              </w:rPr>
              <w:t xml:space="preserve"> arbeidsoppgaver</w:t>
            </w:r>
            <w:r>
              <w:rPr>
                <w:noProof/>
              </w:rPr>
              <w:t xml:space="preserve"> i stikkord</w:t>
            </w:r>
            <w:r w:rsidR="0023385D">
              <w:rPr>
                <w:noProof/>
              </w:rPr>
              <w:t xml:space="preserve"> </w:t>
            </w:r>
          </w:p>
          <w:p w14:paraId="13AA5B60" w14:textId="09801EE9" w:rsidR="00133F3E" w:rsidRDefault="00133F3E" w:rsidP="00C039FE">
            <w:pPr>
              <w:rPr>
                <w:noProof/>
              </w:rPr>
            </w:pPr>
          </w:p>
          <w:p w14:paraId="7E47AB38" w14:textId="77777777" w:rsidR="0023385D" w:rsidRPr="009B0E70" w:rsidRDefault="0023385D" w:rsidP="0023385D">
            <w:pPr>
              <w:pStyle w:val="Overskrift4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 xml:space="preserve">Arbeidstittel, arbeidssted </w:t>
            </w:r>
          </w:p>
          <w:p w14:paraId="1E80704B" w14:textId="77777777" w:rsidR="0023385D" w:rsidRPr="00F44599" w:rsidRDefault="0023385D" w:rsidP="0023385D">
            <w:pPr>
              <w:pStyle w:val="Dato"/>
              <w:rPr>
                <w:noProof/>
              </w:rPr>
            </w:pPr>
            <w:r>
              <w:rPr>
                <w:noProof/>
                <w:lang w:bidi="nb-NO"/>
              </w:rPr>
              <w:t>Mån-ååå-mån-åååå</w:t>
            </w:r>
          </w:p>
          <w:p w14:paraId="7443BA21" w14:textId="77777777" w:rsidR="00F7735D" w:rsidRDefault="003254C4" w:rsidP="0023385D">
            <w:pPr>
              <w:rPr>
                <w:noProof/>
              </w:rPr>
            </w:pPr>
            <w:r>
              <w:rPr>
                <w:noProof/>
              </w:rPr>
              <w:t>Beskriv arbeidsoppgver i stikkord</w:t>
            </w:r>
          </w:p>
          <w:p w14:paraId="74642B7E" w14:textId="77777777" w:rsidR="00F7735D" w:rsidRDefault="00F7735D" w:rsidP="00F7735D">
            <w:pPr>
              <w:rPr>
                <w:noProof/>
              </w:rPr>
            </w:pPr>
          </w:p>
          <w:p w14:paraId="41E57058" w14:textId="77777777" w:rsidR="00F7735D" w:rsidRPr="009B0E70" w:rsidRDefault="00F7735D" w:rsidP="00F7735D">
            <w:pPr>
              <w:pStyle w:val="Overskrift4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 xml:space="preserve">Arbeidstittel, arbeidssted </w:t>
            </w:r>
          </w:p>
          <w:p w14:paraId="1A13A548" w14:textId="77777777" w:rsidR="00F7735D" w:rsidRPr="00F44599" w:rsidRDefault="00F7735D" w:rsidP="00F7735D">
            <w:pPr>
              <w:pStyle w:val="Dato"/>
              <w:rPr>
                <w:noProof/>
              </w:rPr>
            </w:pPr>
            <w:r>
              <w:rPr>
                <w:noProof/>
                <w:lang w:bidi="nb-NO"/>
              </w:rPr>
              <w:t>Mån-ååå-mån-åååå</w:t>
            </w:r>
          </w:p>
          <w:p w14:paraId="4060A4EB" w14:textId="6D8EDF46" w:rsidR="0023385D" w:rsidRDefault="00F7735D" w:rsidP="0023385D">
            <w:pPr>
              <w:rPr>
                <w:noProof/>
              </w:rPr>
            </w:pPr>
            <w:r>
              <w:rPr>
                <w:noProof/>
              </w:rPr>
              <w:t xml:space="preserve">Beskriv arbeidsoppgver i stikkord </w:t>
            </w:r>
          </w:p>
          <w:p w14:paraId="077E745D" w14:textId="77777777" w:rsidR="00036450" w:rsidRDefault="00045589" w:rsidP="00D27C81">
            <w:pPr>
              <w:pStyle w:val="Overskrift2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språk</w:t>
            </w:r>
          </w:p>
          <w:p w14:paraId="46EB05BD" w14:textId="3D26511B" w:rsidR="00045589" w:rsidRDefault="00705AEC" w:rsidP="00045589">
            <w:pPr>
              <w:rPr>
                <w:lang w:bidi="nb-NO"/>
              </w:rPr>
            </w:pPr>
            <w:r>
              <w:rPr>
                <w:lang w:bidi="nb-NO"/>
              </w:rPr>
              <w:t>Navn på språk, nivå muntlig og skriftlig</w:t>
            </w:r>
          </w:p>
          <w:p w14:paraId="2D158865" w14:textId="77777777" w:rsidR="00705AEC" w:rsidRDefault="00705AEC" w:rsidP="00705AEC">
            <w:pPr>
              <w:rPr>
                <w:lang w:bidi="nb-NO"/>
              </w:rPr>
            </w:pPr>
            <w:r>
              <w:rPr>
                <w:lang w:bidi="nb-NO"/>
              </w:rPr>
              <w:t>Navn på språk, nivå muntlig og skriftlig</w:t>
            </w:r>
          </w:p>
          <w:p w14:paraId="27AE6253" w14:textId="016E9BC3" w:rsidR="00B83A73" w:rsidRDefault="00705AEC" w:rsidP="00705AEC">
            <w:pPr>
              <w:rPr>
                <w:lang w:bidi="nb-NO"/>
              </w:rPr>
            </w:pPr>
            <w:r>
              <w:rPr>
                <w:lang w:bidi="nb-NO"/>
              </w:rPr>
              <w:t>Navn på språk, nivå muntlig og skriftlig</w:t>
            </w:r>
          </w:p>
          <w:p w14:paraId="3509A3D9" w14:textId="560E8ACA" w:rsidR="00B83A73" w:rsidRDefault="00B83A73" w:rsidP="00B83A73">
            <w:pPr>
              <w:pStyle w:val="Overskrift2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Kurs og kompetanser</w:t>
            </w:r>
          </w:p>
          <w:p w14:paraId="210FF514" w14:textId="06F4990C" w:rsidR="00B83A73" w:rsidRDefault="00B83A73" w:rsidP="00705AEC">
            <w:pPr>
              <w:rPr>
                <w:lang w:bidi="nb-NO"/>
              </w:rPr>
            </w:pPr>
            <w:r>
              <w:rPr>
                <w:lang w:bidi="nb-NO"/>
              </w:rPr>
              <w:t xml:space="preserve">Navn på kurs, navn på sted </w:t>
            </w:r>
          </w:p>
          <w:p w14:paraId="036D7496" w14:textId="70A0197A" w:rsidR="00B83A73" w:rsidRDefault="00B83A73" w:rsidP="00B83A73">
            <w:pPr>
              <w:rPr>
                <w:lang w:bidi="nb-NO"/>
              </w:rPr>
            </w:pPr>
            <w:r>
              <w:rPr>
                <w:lang w:bidi="nb-NO"/>
              </w:rPr>
              <w:t xml:space="preserve">Navn på kurs, navn på sted </w:t>
            </w:r>
          </w:p>
          <w:p w14:paraId="619E8C1E" w14:textId="77777777" w:rsidR="00B83A73" w:rsidRDefault="00B83A73" w:rsidP="00B83A73">
            <w:pPr>
              <w:rPr>
                <w:lang w:bidi="nb-NO"/>
              </w:rPr>
            </w:pPr>
            <w:r>
              <w:rPr>
                <w:lang w:bidi="nb-NO"/>
              </w:rPr>
              <w:t xml:space="preserve">Navn på kurs, navn på sted </w:t>
            </w:r>
          </w:p>
          <w:p w14:paraId="27B2933D" w14:textId="77777777" w:rsidR="00B83A73" w:rsidRDefault="00B83A73" w:rsidP="00705AEC">
            <w:pPr>
              <w:rPr>
                <w:lang w:bidi="nb-NO"/>
              </w:rPr>
            </w:pPr>
          </w:p>
          <w:p w14:paraId="5AFE8C61" w14:textId="1279CCEE" w:rsidR="00705AEC" w:rsidRDefault="00B83A73" w:rsidP="00045589">
            <w:pPr>
              <w:rPr>
                <w:lang w:bidi="nb-NO"/>
              </w:rPr>
            </w:pPr>
            <w:r>
              <w:rPr>
                <w:lang w:bidi="nb-NO"/>
              </w:rPr>
              <w:t xml:space="preserve">IT programmer du kan for eksempel </w:t>
            </w:r>
            <w:proofErr w:type="spellStart"/>
            <w:r>
              <w:rPr>
                <w:lang w:bidi="nb-NO"/>
              </w:rPr>
              <w:t>word</w:t>
            </w:r>
            <w:proofErr w:type="spellEnd"/>
            <w:r>
              <w:rPr>
                <w:lang w:bidi="nb-NO"/>
              </w:rPr>
              <w:t xml:space="preserve">, </w:t>
            </w:r>
            <w:proofErr w:type="spellStart"/>
            <w:r>
              <w:rPr>
                <w:lang w:bidi="nb-NO"/>
              </w:rPr>
              <w:t>excel</w:t>
            </w:r>
            <w:proofErr w:type="spellEnd"/>
            <w:r>
              <w:rPr>
                <w:lang w:bidi="nb-NO"/>
              </w:rPr>
              <w:t xml:space="preserve">, </w:t>
            </w:r>
            <w:proofErr w:type="spellStart"/>
            <w:proofErr w:type="gramStart"/>
            <w:r>
              <w:rPr>
                <w:lang w:bidi="nb-NO"/>
              </w:rPr>
              <w:t>photoshop</w:t>
            </w:r>
            <w:proofErr w:type="spellEnd"/>
            <w:r>
              <w:rPr>
                <w:lang w:bidi="nb-NO"/>
              </w:rPr>
              <w:t>…</w:t>
            </w:r>
            <w:proofErr w:type="gramEnd"/>
          </w:p>
          <w:p w14:paraId="66977AB8" w14:textId="61F26E19" w:rsidR="00B83A73" w:rsidRDefault="00B83A73" w:rsidP="00B83A73">
            <w:pPr>
              <w:pStyle w:val="Overskrift2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referanser</w:t>
            </w:r>
          </w:p>
          <w:p w14:paraId="54CB2B3C" w14:textId="3A29049C" w:rsidR="00254F9A" w:rsidRDefault="00E37387" w:rsidP="00254F9A">
            <w:pPr>
              <w:rPr>
                <w:lang w:bidi="nb-NO"/>
              </w:rPr>
            </w:pPr>
            <w:r>
              <w:rPr>
                <w:lang w:bidi="nb-NO"/>
              </w:rPr>
              <w:t>Fornavn, etternavn</w:t>
            </w:r>
            <w:r w:rsidR="00F7735D">
              <w:rPr>
                <w:lang w:bidi="nb-NO"/>
              </w:rPr>
              <w:t>, s</w:t>
            </w:r>
            <w:r w:rsidR="00254F9A">
              <w:rPr>
                <w:lang w:bidi="nb-NO"/>
              </w:rPr>
              <w:t>tilling og navn på bedriften</w:t>
            </w:r>
          </w:p>
          <w:p w14:paraId="085134C8" w14:textId="646AD61D" w:rsidR="004161B0" w:rsidRDefault="004161B0" w:rsidP="00045589">
            <w:pPr>
              <w:rPr>
                <w:lang w:bidi="nb-NO"/>
              </w:rPr>
            </w:pPr>
            <w:r>
              <w:rPr>
                <w:lang w:bidi="nb-NO"/>
              </w:rPr>
              <w:t xml:space="preserve">Telefonnummer: </w:t>
            </w:r>
          </w:p>
          <w:p w14:paraId="202441A8" w14:textId="39D91302" w:rsidR="004161B0" w:rsidRDefault="004161B0" w:rsidP="00045589">
            <w:pPr>
              <w:rPr>
                <w:lang w:bidi="nb-NO"/>
              </w:rPr>
            </w:pPr>
          </w:p>
          <w:p w14:paraId="21ED5218" w14:textId="0D4C0EDE" w:rsidR="004161B0" w:rsidRDefault="004161B0" w:rsidP="004161B0">
            <w:pPr>
              <w:rPr>
                <w:lang w:bidi="nb-NO"/>
              </w:rPr>
            </w:pPr>
            <w:r>
              <w:rPr>
                <w:lang w:bidi="nb-NO"/>
              </w:rPr>
              <w:t>Fornavn, etternav</w:t>
            </w:r>
            <w:r w:rsidR="00F7735D">
              <w:rPr>
                <w:lang w:bidi="nb-NO"/>
              </w:rPr>
              <w:t>n, s</w:t>
            </w:r>
            <w:r>
              <w:rPr>
                <w:lang w:bidi="nb-NO"/>
              </w:rPr>
              <w:t>tilling og navn på bedriften</w:t>
            </w:r>
          </w:p>
          <w:p w14:paraId="2F971A9D" w14:textId="55079667" w:rsidR="00705AEC" w:rsidRPr="00045589" w:rsidRDefault="004161B0" w:rsidP="00045589">
            <w:pPr>
              <w:rPr>
                <w:lang w:bidi="nb-NO"/>
              </w:rPr>
            </w:pPr>
            <w:r>
              <w:rPr>
                <w:lang w:bidi="nb-NO"/>
              </w:rPr>
              <w:t>Telefonnu</w:t>
            </w:r>
            <w:r w:rsidR="00FC4716">
              <w:rPr>
                <w:lang w:bidi="nb-NO"/>
              </w:rPr>
              <w:t xml:space="preserve">mmer: </w:t>
            </w:r>
          </w:p>
        </w:tc>
      </w:tr>
    </w:tbl>
    <w:p w14:paraId="2BFF9524" w14:textId="77777777" w:rsidR="0043117B" w:rsidRPr="00F44599" w:rsidRDefault="005F5AE4" w:rsidP="000C45FF">
      <w:pPr>
        <w:tabs>
          <w:tab w:val="left" w:pos="990"/>
        </w:tabs>
        <w:rPr>
          <w:noProof/>
        </w:rPr>
      </w:pPr>
    </w:p>
    <w:sectPr w:rsidR="0043117B" w:rsidRPr="00F44599" w:rsidSect="00E61979">
      <w:headerReference w:type="default" r:id="rId12"/>
      <w:pgSz w:w="11906" w:h="16838" w:code="9"/>
      <w:pgMar w:top="1008" w:right="547" w:bottom="1008" w:left="5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21DFA" w14:textId="77777777" w:rsidR="00106ADF" w:rsidRDefault="00106ADF" w:rsidP="000C45FF">
      <w:r>
        <w:separator/>
      </w:r>
    </w:p>
  </w:endnote>
  <w:endnote w:type="continuationSeparator" w:id="0">
    <w:p w14:paraId="6D7AA0CE" w14:textId="77777777" w:rsidR="00106ADF" w:rsidRDefault="00106AD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7CB30" w14:textId="77777777" w:rsidR="00106ADF" w:rsidRDefault="00106ADF" w:rsidP="000C45FF">
      <w:r>
        <w:separator/>
      </w:r>
    </w:p>
  </w:footnote>
  <w:footnote w:type="continuationSeparator" w:id="0">
    <w:p w14:paraId="32C0F03D" w14:textId="77777777" w:rsidR="00106ADF" w:rsidRDefault="00106AD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D2523" w14:textId="77777777" w:rsidR="000C45FF" w:rsidRDefault="000C45FF">
    <w:pPr>
      <w:pStyle w:val="Topptekst"/>
    </w:pPr>
    <w:r>
      <w:rPr>
        <w:noProof/>
        <w:lang w:bidi="nb-NO"/>
      </w:rPr>
      <w:drawing>
        <wp:anchor distT="0" distB="0" distL="114300" distR="114300" simplePos="0" relativeHeight="251658240" behindDoc="1" locked="0" layoutInCell="1" allowOverlap="1" wp14:anchorId="23B4A5AB" wp14:editId="6444611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fik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D4007"/>
    <w:multiLevelType w:val="multilevel"/>
    <w:tmpl w:val="9148F2AC"/>
    <w:lvl w:ilvl="0">
      <w:start w:val="1"/>
      <w:numFmt w:val="bullet"/>
      <w:pStyle w:val="Punktliste"/>
      <w:lvlText w:val=""/>
      <w:lvlJc w:val="left"/>
      <w:pPr>
        <w:ind w:left="360" w:hanging="360"/>
      </w:pPr>
      <w:rPr>
        <w:rFonts w:ascii="Symbol" w:hAnsi="Symbol" w:hint="default"/>
        <w:color w:val="94B6D2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4B6D2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4B6D2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ADF"/>
    <w:rsid w:val="000041C4"/>
    <w:rsid w:val="00036450"/>
    <w:rsid w:val="00045589"/>
    <w:rsid w:val="00094499"/>
    <w:rsid w:val="00096D1F"/>
    <w:rsid w:val="000C45FF"/>
    <w:rsid w:val="000C6753"/>
    <w:rsid w:val="000E3FD1"/>
    <w:rsid w:val="000F4D1D"/>
    <w:rsid w:val="00106ADF"/>
    <w:rsid w:val="00112054"/>
    <w:rsid w:val="00133F3E"/>
    <w:rsid w:val="001525E1"/>
    <w:rsid w:val="00180329"/>
    <w:rsid w:val="0019001F"/>
    <w:rsid w:val="001A74A5"/>
    <w:rsid w:val="001B2ABD"/>
    <w:rsid w:val="001E0391"/>
    <w:rsid w:val="001E1759"/>
    <w:rsid w:val="001F1ECC"/>
    <w:rsid w:val="0023385D"/>
    <w:rsid w:val="002400EB"/>
    <w:rsid w:val="00240DE5"/>
    <w:rsid w:val="00254F9A"/>
    <w:rsid w:val="00256CF7"/>
    <w:rsid w:val="00262316"/>
    <w:rsid w:val="00281FD5"/>
    <w:rsid w:val="002B1D5C"/>
    <w:rsid w:val="0030481B"/>
    <w:rsid w:val="003156FC"/>
    <w:rsid w:val="0032145D"/>
    <w:rsid w:val="003254B5"/>
    <w:rsid w:val="003254C4"/>
    <w:rsid w:val="0037121F"/>
    <w:rsid w:val="00385167"/>
    <w:rsid w:val="003A6B7D"/>
    <w:rsid w:val="003B06CA"/>
    <w:rsid w:val="004071FC"/>
    <w:rsid w:val="004161B0"/>
    <w:rsid w:val="00445947"/>
    <w:rsid w:val="004679E7"/>
    <w:rsid w:val="004813B3"/>
    <w:rsid w:val="00496591"/>
    <w:rsid w:val="004C2F6C"/>
    <w:rsid w:val="004C63E4"/>
    <w:rsid w:val="004D3011"/>
    <w:rsid w:val="005262AC"/>
    <w:rsid w:val="005771CE"/>
    <w:rsid w:val="005E39D5"/>
    <w:rsid w:val="00600670"/>
    <w:rsid w:val="00616E38"/>
    <w:rsid w:val="0062123A"/>
    <w:rsid w:val="00646E75"/>
    <w:rsid w:val="00654003"/>
    <w:rsid w:val="006771D0"/>
    <w:rsid w:val="006C1D9D"/>
    <w:rsid w:val="00705AEC"/>
    <w:rsid w:val="00715FCB"/>
    <w:rsid w:val="007214E0"/>
    <w:rsid w:val="00743101"/>
    <w:rsid w:val="007775E1"/>
    <w:rsid w:val="007867A0"/>
    <w:rsid w:val="007927F5"/>
    <w:rsid w:val="00796A1F"/>
    <w:rsid w:val="00802CA0"/>
    <w:rsid w:val="008D4E1A"/>
    <w:rsid w:val="008F51B7"/>
    <w:rsid w:val="0092096B"/>
    <w:rsid w:val="009260CD"/>
    <w:rsid w:val="00952C25"/>
    <w:rsid w:val="0095417C"/>
    <w:rsid w:val="009B0E70"/>
    <w:rsid w:val="009B539F"/>
    <w:rsid w:val="009D4EA1"/>
    <w:rsid w:val="009D67D4"/>
    <w:rsid w:val="00A2118D"/>
    <w:rsid w:val="00A40869"/>
    <w:rsid w:val="00A82BCB"/>
    <w:rsid w:val="00A92CAA"/>
    <w:rsid w:val="00AD4D2B"/>
    <w:rsid w:val="00AD7350"/>
    <w:rsid w:val="00AD76E2"/>
    <w:rsid w:val="00B20152"/>
    <w:rsid w:val="00B359E4"/>
    <w:rsid w:val="00B40609"/>
    <w:rsid w:val="00B57D98"/>
    <w:rsid w:val="00B70850"/>
    <w:rsid w:val="00B83A73"/>
    <w:rsid w:val="00C039FE"/>
    <w:rsid w:val="00C066B6"/>
    <w:rsid w:val="00C37BA1"/>
    <w:rsid w:val="00C4674C"/>
    <w:rsid w:val="00C506CF"/>
    <w:rsid w:val="00C547D5"/>
    <w:rsid w:val="00C72662"/>
    <w:rsid w:val="00C72BED"/>
    <w:rsid w:val="00C80811"/>
    <w:rsid w:val="00C9578B"/>
    <w:rsid w:val="00CB0055"/>
    <w:rsid w:val="00D2522B"/>
    <w:rsid w:val="00D27C81"/>
    <w:rsid w:val="00D422DE"/>
    <w:rsid w:val="00D5459D"/>
    <w:rsid w:val="00DA1F4D"/>
    <w:rsid w:val="00DD172A"/>
    <w:rsid w:val="00E25A26"/>
    <w:rsid w:val="00E37387"/>
    <w:rsid w:val="00E4381A"/>
    <w:rsid w:val="00E55D74"/>
    <w:rsid w:val="00E61979"/>
    <w:rsid w:val="00E85462"/>
    <w:rsid w:val="00F05EDE"/>
    <w:rsid w:val="00F364A3"/>
    <w:rsid w:val="00F44599"/>
    <w:rsid w:val="00F60274"/>
    <w:rsid w:val="00F7735D"/>
    <w:rsid w:val="00F77FB9"/>
    <w:rsid w:val="00FB068F"/>
    <w:rsid w:val="00FC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F8C7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telTegn">
    <w:name w:val="Tittel Tegn"/>
    <w:basedOn w:val="Standardskriftforavsnitt"/>
    <w:link w:val="Tittel"/>
    <w:uiPriority w:val="10"/>
    <w:rsid w:val="001B2ABD"/>
    <w:rPr>
      <w:caps/>
      <w:color w:val="000000" w:themeColor="text1"/>
      <w:sz w:val="96"/>
      <w:szCs w:val="76"/>
    </w:rPr>
  </w:style>
  <w:style w:type="character" w:styleId="Utheving">
    <w:name w:val="Emphasis"/>
    <w:basedOn w:val="Standardskriftforavsnit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foravsnitt"/>
    <w:link w:val="Dato"/>
    <w:uiPriority w:val="99"/>
    <w:rsid w:val="00036450"/>
    <w:rPr>
      <w:sz w:val="18"/>
      <w:szCs w:val="22"/>
    </w:rPr>
  </w:style>
  <w:style w:type="character" w:styleId="Hyperkobling">
    <w:name w:val="Hyperlink"/>
    <w:basedOn w:val="Standardskriftforavsnit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foravsnitt"/>
    <w:uiPriority w:val="99"/>
    <w:semiHidden/>
    <w:rsid w:val="004813B3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0C45FF"/>
    <w:rPr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0C45FF"/>
    <w:rPr>
      <w:sz w:val="22"/>
      <w:szCs w:val="22"/>
    </w:rPr>
  </w:style>
  <w:style w:type="table" w:styleId="Tabellrutenett">
    <w:name w:val="Table Grid"/>
    <w:basedOn w:val="Vanligtabel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1B2ABD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B359E4"/>
    <w:rPr>
      <w:b/>
      <w:sz w:val="18"/>
      <w:szCs w:val="22"/>
    </w:rPr>
  </w:style>
  <w:style w:type="paragraph" w:styleId="Punktliste">
    <w:name w:val="List Bullet"/>
    <w:basedOn w:val="Normal"/>
    <w:uiPriority w:val="11"/>
    <w:qFormat/>
    <w:rsid w:val="006C1D9D"/>
    <w:pPr>
      <w:numPr>
        <w:numId w:val="1"/>
      </w:numPr>
      <w:ind w:left="420"/>
    </w:pPr>
    <w:rPr>
      <w:rFonts w:eastAsiaTheme="minorHAnsi"/>
      <w:color w:val="595959" w:themeColor="text1" w:themeTint="A6"/>
      <w:sz w:val="22"/>
      <w:lang w:eastAsia="en-US"/>
    </w:rPr>
  </w:style>
  <w:style w:type="paragraph" w:styleId="Ingenmellomrom">
    <w:name w:val="No Spacing"/>
    <w:uiPriority w:val="1"/>
    <w:qFormat/>
    <w:rsid w:val="000041C4"/>
    <w:rPr>
      <w:sz w:val="18"/>
      <w:szCs w:val="22"/>
    </w:rPr>
  </w:style>
  <w:style w:type="character" w:customStyle="1" w:styleId="normaltextrun">
    <w:name w:val="normaltextrun"/>
    <w:basedOn w:val="Standardskriftforavsnitt"/>
    <w:rsid w:val="003254C4"/>
  </w:style>
  <w:style w:type="character" w:customStyle="1" w:styleId="eop">
    <w:name w:val="eop"/>
    <w:basedOn w:val="Standardskriftforavsnitt"/>
    <w:rsid w:val="00325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135843\AppData\Roaming\Microsoft\Templates\CV%20for%20gjestfrihetsadministrasj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0AECF93B1D34A11BDCD84C0C68042F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5DF5076-01C2-452C-A49D-1C6BCA3501B3}"/>
      </w:docPartPr>
      <w:docPartBody>
        <w:p w:rsidR="00000000" w:rsidRDefault="00AD77F4">
          <w:pPr>
            <w:pStyle w:val="20AECF93B1D34A11BDCD84C0C68042F9"/>
          </w:pPr>
          <w:r w:rsidRPr="00F44599">
            <w:rPr>
              <w:noProof/>
              <w:lang w:bidi="nb-NO"/>
            </w:rPr>
            <w:t>Kontakt</w:t>
          </w:r>
        </w:p>
      </w:docPartBody>
    </w:docPart>
    <w:docPart>
      <w:docPartPr>
        <w:name w:val="781009998E5447F7B00433B5791AD5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4A1BA7-BFD6-4940-964A-C8B33D47F074}"/>
      </w:docPartPr>
      <w:docPartBody>
        <w:p w:rsidR="00000000" w:rsidRDefault="00AD77F4">
          <w:pPr>
            <w:pStyle w:val="781009998E5447F7B00433B5791AD58C"/>
          </w:pPr>
          <w:r w:rsidRPr="00F44599">
            <w:rPr>
              <w:noProof/>
              <w:lang w:bidi="nb-NO"/>
            </w:rPr>
            <w:t>TELEFON:</w:t>
          </w:r>
        </w:p>
      </w:docPartBody>
    </w:docPart>
    <w:docPart>
      <w:docPartPr>
        <w:name w:val="6D9724C042304224B510AC1F4F8AFF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0F4F5E-61E6-4C00-819A-24F7AE29F8F1}"/>
      </w:docPartPr>
      <w:docPartBody>
        <w:p w:rsidR="00000000" w:rsidRDefault="00AD77F4">
          <w:pPr>
            <w:pStyle w:val="6D9724C042304224B510AC1F4F8AFF63"/>
          </w:pPr>
          <w:r w:rsidRPr="00F44599">
            <w:rPr>
              <w:noProof/>
              <w:lang w:bidi="nb-NO"/>
            </w:rPr>
            <w:t>E-POST:</w:t>
          </w:r>
        </w:p>
      </w:docPartBody>
    </w:docPart>
    <w:docPart>
      <w:docPartPr>
        <w:name w:val="20659E2479C84B139387587BA104C5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64626B-E9A7-4733-9D56-69355781F867}"/>
      </w:docPartPr>
      <w:docPartBody>
        <w:p w:rsidR="00000000" w:rsidRDefault="00AD77F4" w:rsidP="00AD77F4">
          <w:pPr>
            <w:pStyle w:val="20659E2479C84B139387587BA104C5F6"/>
          </w:pPr>
          <w:r w:rsidRPr="00F44599">
            <w:rPr>
              <w:noProof/>
              <w:lang w:bidi="nb-NO"/>
            </w:rPr>
            <w:t>UTDANNING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7F4"/>
    <w:rsid w:val="00AD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3B907323E4FA4C2B9C481A0F30F3D64A">
    <w:name w:val="3B907323E4FA4C2B9C481A0F30F3D64A"/>
  </w:style>
  <w:style w:type="paragraph" w:customStyle="1" w:styleId="20AECF93B1D34A11BDCD84C0C68042F9">
    <w:name w:val="20AECF93B1D34A11BDCD84C0C68042F9"/>
  </w:style>
  <w:style w:type="paragraph" w:customStyle="1" w:styleId="781009998E5447F7B00433B5791AD58C">
    <w:name w:val="781009998E5447F7B00433B5791AD58C"/>
  </w:style>
  <w:style w:type="paragraph" w:customStyle="1" w:styleId="6D9724C042304224B510AC1F4F8AFF63">
    <w:name w:val="6D9724C042304224B510AC1F4F8AFF63"/>
  </w:style>
  <w:style w:type="paragraph" w:customStyle="1" w:styleId="4C0B73C9EF6F4C73955DE37350662A6F">
    <w:name w:val="4C0B73C9EF6F4C73955DE37350662A6F"/>
  </w:style>
  <w:style w:type="paragraph" w:customStyle="1" w:styleId="7C77658EE9F54DE8A5B1F9A878388E16">
    <w:name w:val="7C77658EE9F54DE8A5B1F9A878388E16"/>
  </w:style>
  <w:style w:type="paragraph" w:customStyle="1" w:styleId="20659E2479C84B139387587BA104C5F6">
    <w:name w:val="20659E2479C84B139387587BA104C5F6"/>
    <w:rsid w:val="00AD77F4"/>
  </w:style>
  <w:style w:type="paragraph" w:customStyle="1" w:styleId="D4E769AE688F4C68835A1DFCCAB562E0">
    <w:name w:val="D4E769AE688F4C68835A1DFCCAB562E0"/>
    <w:rsid w:val="00AD77F4"/>
  </w:style>
  <w:style w:type="paragraph" w:customStyle="1" w:styleId="E4B44E81768B4745B88C44D78FD1C838">
    <w:name w:val="E4B44E81768B4745B88C44D78FD1C838"/>
    <w:rsid w:val="00AD77F4"/>
  </w:style>
  <w:style w:type="paragraph" w:customStyle="1" w:styleId="7FA0CEA8D6A241C5B67971F0C9427251">
    <w:name w:val="7FA0CEA8D6A241C5B67971F0C9427251"/>
    <w:rsid w:val="00AD77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b03d7965-b2e5-471b-ae1f-33c279548f40" xsi:nil="true"/>
    <TaxCatchAll xmlns="22fb54e8-8695-438e-813f-ba1d707e115d" xsi:nil="true"/>
    <lcf76f155ced4ddcb4097134ff3c332f xmlns="b03d7965-b2e5-471b-ae1f-33c279548f4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2A1521550D7A48AB326AAFBB78B4A6" ma:contentTypeVersion="17" ma:contentTypeDescription="Create a new document." ma:contentTypeScope="" ma:versionID="4876feaa6ee88934e3898e783791c2ac">
  <xsd:schema xmlns:xsd="http://www.w3.org/2001/XMLSchema" xmlns:xs="http://www.w3.org/2001/XMLSchema" xmlns:p="http://schemas.microsoft.com/office/2006/metadata/properties" xmlns:ns2="b03d7965-b2e5-471b-ae1f-33c279548f40" xmlns:ns3="22fb54e8-8695-438e-813f-ba1d707e115d" targetNamespace="http://schemas.microsoft.com/office/2006/metadata/properties" ma:root="true" ma:fieldsID="b9369ecdeaab2358395883780844e28a" ns2:_="" ns3:_="">
    <xsd:import namespace="b03d7965-b2e5-471b-ae1f-33c279548f40"/>
    <xsd:import namespace="22fb54e8-8695-438e-813f-ba1d707e1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d7965-b2e5-471b-ae1f-33c279548f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28493a-ba9a-494e-af97-f05f01d29c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b54e8-8695-438e-813f-ba1d707e115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c4e5b8-bb89-4ca8-991a-41dbaaefb09b}" ma:internalName="TaxCatchAll" ma:showField="CatchAllData" ma:web="22fb54e8-8695-438e-813f-ba1d707e11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EF3759-52C9-494D-810E-B2DD79D25A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7A970D-2C6E-4A2B-99A4-9AD6320AEE66}">
  <ds:schemaRefs>
    <ds:schemaRef ds:uri="http://schemas.microsoft.com/office/2006/metadata/properties"/>
    <ds:schemaRef ds:uri="b03d7965-b2e5-471b-ae1f-33c279548f40"/>
    <ds:schemaRef ds:uri="http://www.w3.org/XML/1998/namespace"/>
    <ds:schemaRef ds:uri="http://schemas.microsoft.com/office/2006/documentManagement/types"/>
    <ds:schemaRef ds:uri="http://purl.org/dc/terms/"/>
    <ds:schemaRef ds:uri="22fb54e8-8695-438e-813f-ba1d707e115d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94F404D-087B-47DB-9665-71B487D407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3d7965-b2e5-471b-ae1f-33c279548f40"/>
    <ds:schemaRef ds:uri="22fb54e8-8695-438e-813f-ba1d707e11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for gjestfrihetsadministrasjon</Template>
  <TotalTime>0</TotalTime>
  <Pages>1</Pages>
  <Words>200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2023-11-07T13:23:00Z</dcterms:created>
  <dcterms:modified xsi:type="dcterms:W3CDTF">2023-11-07T13:23:00Z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0x0101008E2A1521550D7A48AB326AAFBB78B4A6</vt:lpwstr>
  </property>
  <property fmtid="{D5CDD505-2E9C-101B-9397-08002B2CF9AE}" pid="3" name="MSIP_Label_9396317e-03ca-4ddd-bc6f-adf29e7f1a41_Enabled">
    <vt:lpwstr>true</vt:lpwstr>
  </property>
  <property fmtid="{D5CDD505-2E9C-101B-9397-08002B2CF9AE}" pid="4" name="MSIP_Label_9396317e-03ca-4ddd-bc6f-adf29e7f1a41_SetDate">
    <vt:lpwstr>2023-11-07T12:35:50Z</vt:lpwstr>
  </property>
  <property fmtid="{D5CDD505-2E9C-101B-9397-08002B2CF9AE}" pid="5" name="MSIP_Label_9396317e-03ca-4ddd-bc6f-adf29e7f1a41_Method">
    <vt:lpwstr>Standard</vt:lpwstr>
  </property>
  <property fmtid="{D5CDD505-2E9C-101B-9397-08002B2CF9AE}" pid="6" name="MSIP_Label_9396317e-03ca-4ddd-bc6f-adf29e7f1a41_Name">
    <vt:lpwstr>9396317e-03ca-4ddd-bc6f-adf29e7f1a41</vt:lpwstr>
  </property>
  <property fmtid="{D5CDD505-2E9C-101B-9397-08002B2CF9AE}" pid="7" name="MSIP_Label_9396317e-03ca-4ddd-bc6f-adf29e7f1a41_SiteId">
    <vt:lpwstr>62366534-1ec3-4962-8869-9b5535279d0b</vt:lpwstr>
  </property>
  <property fmtid="{D5CDD505-2E9C-101B-9397-08002B2CF9AE}" pid="8" name="MSIP_Label_9396317e-03ca-4ddd-bc6f-adf29e7f1a41_ActionId">
    <vt:lpwstr>0445a059-8fca-43c0-8a93-863115bccfc1</vt:lpwstr>
  </property>
  <property fmtid="{D5CDD505-2E9C-101B-9397-08002B2CF9AE}" pid="9" name="MSIP_Label_9396317e-03ca-4ddd-bc6f-adf29e7f1a41_ContentBits">
    <vt:lpwstr>0</vt:lpwstr>
  </property>
  <property fmtid="{D5CDD505-2E9C-101B-9397-08002B2CF9AE}" pid="10" name="MediaServiceImageTags">
    <vt:lpwstr/>
  </property>
</Properties>
</file>